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3B" w:rsidRDefault="0047718B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國教署高中組（私校管理科）商借教師簡歷表</w:t>
      </w:r>
    </w:p>
    <w:bookmarkEnd w:id="0"/>
    <w:p w:rsidR="001C693B" w:rsidRDefault="001C693B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1C693B" w:rsidRDefault="0047718B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1C6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771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771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771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771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1C693B" w:rsidRDefault="0047718B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C693B" w:rsidRDefault="0047718B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1C693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C693B" w:rsidRDefault="0047718B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1C693B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1C693B" w:rsidRDefault="0047718B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1C693B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47718B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C693B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693B" w:rsidRDefault="001C693B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1C693B" w:rsidRDefault="001C693B">
      <w:pPr>
        <w:pStyle w:val="a3"/>
        <w:ind w:left="0"/>
        <w:rPr>
          <w:rFonts w:ascii="標楷體" w:eastAsia="標楷體" w:hAnsi="標楷體"/>
        </w:rPr>
      </w:pPr>
    </w:p>
    <w:p w:rsidR="001C693B" w:rsidRDefault="001C693B">
      <w:pPr>
        <w:pStyle w:val="a3"/>
        <w:ind w:left="0"/>
        <w:rPr>
          <w:rFonts w:ascii="標楷體" w:eastAsia="標楷體" w:hAnsi="標楷體"/>
        </w:rPr>
      </w:pPr>
    </w:p>
    <w:p w:rsidR="001C693B" w:rsidRDefault="001C693B">
      <w:pPr>
        <w:pStyle w:val="a3"/>
        <w:ind w:left="0"/>
        <w:rPr>
          <w:rFonts w:ascii="標楷體" w:eastAsia="標楷體" w:hAnsi="標楷體"/>
        </w:rPr>
      </w:pPr>
    </w:p>
    <w:p w:rsidR="001C693B" w:rsidRDefault="001C693B">
      <w:pPr>
        <w:pStyle w:val="a3"/>
        <w:ind w:left="0"/>
        <w:rPr>
          <w:rFonts w:ascii="標楷體" w:eastAsia="標楷體" w:hAnsi="標楷體"/>
        </w:rPr>
      </w:pPr>
    </w:p>
    <w:p w:rsidR="001C693B" w:rsidRDefault="0047718B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1C6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93B" w:rsidRDefault="004771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C693B" w:rsidRDefault="001C693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C693B" w:rsidRDefault="001C693B">
      <w:pPr>
        <w:pStyle w:val="Textbody"/>
        <w:spacing w:line="400" w:lineRule="exact"/>
      </w:pPr>
    </w:p>
    <w:sectPr w:rsidR="001C693B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18B" w:rsidRDefault="0047718B">
      <w:r>
        <w:separator/>
      </w:r>
    </w:p>
  </w:endnote>
  <w:endnote w:type="continuationSeparator" w:id="0">
    <w:p w:rsidR="0047718B" w:rsidRDefault="0047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18B" w:rsidRDefault="0047718B">
      <w:r>
        <w:rPr>
          <w:color w:val="000000"/>
        </w:rPr>
        <w:separator/>
      </w:r>
    </w:p>
  </w:footnote>
  <w:footnote w:type="continuationSeparator" w:id="0">
    <w:p w:rsidR="0047718B" w:rsidRDefault="00477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C693B"/>
    <w:rsid w:val="001C693B"/>
    <w:rsid w:val="0047718B"/>
    <w:rsid w:val="0070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4DC60F-BAF5-4CB5-A3B4-54D9BB5B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2026-06-25T05:21:00Z</dcterms:created>
  <dcterms:modified xsi:type="dcterms:W3CDTF">2026-06-25T05:21:00Z</dcterms:modified>
</cp:coreProperties>
</file>